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FF6EB" w14:textId="77777777" w:rsidR="00D17DF3" w:rsidRPr="008D44B2" w:rsidRDefault="00D17DF3" w:rsidP="00D17DF3">
      <w:pPr>
        <w:pStyle w:val="Heading1"/>
        <w:spacing w:before="0"/>
        <w:jc w:val="center"/>
        <w:rPr>
          <w:rFonts w:ascii="Century Schoolbook" w:hAnsi="Century Schoolbook"/>
        </w:rPr>
      </w:pPr>
      <w:r w:rsidRPr="008D44B2">
        <w:rPr>
          <w:rFonts w:ascii="Century Schoolbook" w:hAnsi="Century Schoolbook"/>
        </w:rPr>
        <w:t>Incident Report Form</w:t>
      </w:r>
    </w:p>
    <w:p w14:paraId="2B804F98" w14:textId="77777777" w:rsidR="00D17DF3" w:rsidRPr="008D44B2" w:rsidRDefault="00D17DF3" w:rsidP="00D17DF3">
      <w:pPr>
        <w:pStyle w:val="BodyText"/>
        <w:rPr>
          <w:rFonts w:ascii="Century Schoolbook" w:hAnsi="Century Schoolbook"/>
        </w:rPr>
      </w:pPr>
      <w:r w:rsidRPr="008D44B2">
        <w:rPr>
          <w:rFonts w:ascii="Century Schoolbook" w:hAnsi="Century Schoolbook"/>
        </w:rPr>
        <w:t> </w:t>
      </w:r>
    </w:p>
    <w:p w14:paraId="747A32DD" w14:textId="77777777" w:rsidR="00D17DF3" w:rsidRPr="00936E6C" w:rsidRDefault="00D17DF3" w:rsidP="00D17DF3">
      <w:pPr>
        <w:pStyle w:val="BodyText"/>
        <w:jc w:val="both"/>
        <w:rPr>
          <w:rFonts w:ascii="Grotesque" w:hAnsi="Grotesque"/>
          <w:i w:val="0"/>
          <w:iCs/>
        </w:rPr>
      </w:pPr>
      <w:r w:rsidRPr="00936E6C">
        <w:rPr>
          <w:rFonts w:ascii="Grotesque" w:hAnsi="Grotesque"/>
          <w:i w:val="0"/>
          <w:iCs/>
        </w:rPr>
        <w:t>To be completed by activity organisers/walk leaders as soon as practical after the incident. This report should be kept by the club secretary as a formal club record.</w:t>
      </w:r>
    </w:p>
    <w:p w14:paraId="5756B15E" w14:textId="277C27BE" w:rsidR="00D17DF3" w:rsidRPr="00016E2A" w:rsidRDefault="00A140BB" w:rsidP="00D17DF3">
      <w:pPr>
        <w:pStyle w:val="BodyText"/>
        <w:spacing w:before="120"/>
        <w:jc w:val="both"/>
        <w:rPr>
          <w:rFonts w:ascii="Grotesque" w:hAnsi="Grotesque"/>
          <w:i w:val="0"/>
          <w:iCs/>
        </w:rPr>
      </w:pPr>
      <w:r w:rsidRPr="00016E2A">
        <w:rPr>
          <w:rFonts w:ascii="Grotesque" w:hAnsi="Grotesque"/>
          <w:i w:val="0"/>
          <w:iCs/>
        </w:rPr>
        <w:t xml:space="preserve">Please e-mail the completed form to </w:t>
      </w:r>
      <w:r w:rsidRPr="00016E2A">
        <w:rPr>
          <w:rFonts w:ascii="Grotesque" w:hAnsi="Grotesque"/>
          <w:b/>
          <w:iCs/>
          <w:color w:val="76923C" w:themeColor="accent3" w:themeShade="BF"/>
          <w:u w:val="single"/>
        </w:rPr>
        <w:t>admin@bushwalkingvictoria.org.au</w:t>
      </w:r>
      <w:r w:rsidR="00A22DD4" w:rsidRPr="00016E2A">
        <w:rPr>
          <w:rFonts w:ascii="Grotesque" w:hAnsi="Grotesque"/>
          <w:b/>
          <w:i w:val="0"/>
          <w:iCs/>
          <w:color w:val="76923C" w:themeColor="accent3" w:themeShade="BF"/>
        </w:rPr>
        <w:t xml:space="preserve"> </w:t>
      </w:r>
      <w:r w:rsidR="00D17DF3" w:rsidRPr="00016E2A">
        <w:rPr>
          <w:rFonts w:ascii="Grotesque" w:hAnsi="Grotesque"/>
          <w:i w:val="0"/>
          <w:iCs/>
        </w:rPr>
        <w:t>or</w:t>
      </w:r>
      <w:r w:rsidRPr="00016E2A">
        <w:rPr>
          <w:rFonts w:ascii="Grotesque" w:hAnsi="Grotesque"/>
          <w:i w:val="0"/>
          <w:iCs/>
        </w:rPr>
        <w:t xml:space="preserve"> post</w:t>
      </w:r>
      <w:r w:rsidR="00D17DF3" w:rsidRPr="00016E2A">
        <w:rPr>
          <w:rFonts w:ascii="Grotesque" w:hAnsi="Grotesque"/>
          <w:i w:val="0"/>
          <w:iCs/>
        </w:rPr>
        <w:t xml:space="preserve"> to Bushwalking Victoria, P</w:t>
      </w:r>
      <w:r w:rsidRPr="00016E2A">
        <w:rPr>
          <w:rFonts w:ascii="Grotesque" w:hAnsi="Grotesque"/>
          <w:i w:val="0"/>
          <w:iCs/>
        </w:rPr>
        <w:t>.</w:t>
      </w:r>
      <w:r w:rsidR="00D17DF3" w:rsidRPr="00016E2A">
        <w:rPr>
          <w:rFonts w:ascii="Grotesque" w:hAnsi="Grotesque"/>
          <w:i w:val="0"/>
          <w:iCs/>
        </w:rPr>
        <w:t>O</w:t>
      </w:r>
      <w:r w:rsidRPr="00016E2A">
        <w:rPr>
          <w:rFonts w:ascii="Grotesque" w:hAnsi="Grotesque"/>
          <w:i w:val="0"/>
          <w:iCs/>
        </w:rPr>
        <w:t>.</w:t>
      </w:r>
      <w:r w:rsidR="00D17DF3" w:rsidRPr="00016E2A">
        <w:rPr>
          <w:rFonts w:ascii="Grotesque" w:hAnsi="Grotesque"/>
          <w:i w:val="0"/>
          <w:iCs/>
        </w:rPr>
        <w:t xml:space="preserve"> Box 1007, Templestowe VIC 3106.</w:t>
      </w:r>
    </w:p>
    <w:p w14:paraId="33DF539E" w14:textId="77777777" w:rsidR="00D17DF3" w:rsidRPr="00016E2A" w:rsidRDefault="00D17DF3" w:rsidP="00D17DF3">
      <w:pPr>
        <w:pStyle w:val="Heading2"/>
        <w:rPr>
          <w:rFonts w:ascii="Grotesque" w:hAnsi="Grotesque"/>
        </w:rPr>
      </w:pPr>
      <w:bookmarkStart w:id="0" w:name="_Hlk513792411"/>
      <w:r w:rsidRPr="00016E2A">
        <w:rPr>
          <w:rFonts w:ascii="Grotesque" w:hAnsi="Grotesque"/>
        </w:rPr>
        <w:t xml:space="preserve">Part </w:t>
      </w:r>
      <w:bookmarkStart w:id="1" w:name="_Hlk527133528"/>
      <w:r w:rsidRPr="00016E2A">
        <w:rPr>
          <w:rFonts w:ascii="Grotesque" w:hAnsi="Grotesque"/>
        </w:rPr>
        <w:t>1</w:t>
      </w:r>
      <w:bookmarkEnd w:id="0"/>
      <w:bookmarkEnd w:id="1"/>
    </w:p>
    <w:p w14:paraId="1997A087" w14:textId="77777777" w:rsidR="00D17DF3" w:rsidRPr="00016E2A" w:rsidRDefault="00D17DF3" w:rsidP="00D17DF3">
      <w:pPr>
        <w:widowControl w:val="0"/>
        <w:rPr>
          <w:rFonts w:ascii="Grotesque" w:hAnsi="Grotesque"/>
        </w:rPr>
      </w:pPr>
    </w:p>
    <w:tbl>
      <w:tblPr>
        <w:tblW w:w="10490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7"/>
        <w:gridCol w:w="5443"/>
      </w:tblGrid>
      <w:tr w:rsidR="00D17DF3" w:rsidRPr="00016E2A" w14:paraId="6D6A24F8" w14:textId="77777777" w:rsidTr="009D75B7">
        <w:trPr>
          <w:trHeight w:val="720"/>
        </w:trPr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6237F" w14:textId="77777777" w:rsidR="00D17DF3" w:rsidRPr="00016E2A" w:rsidRDefault="00D17DF3" w:rsidP="006D3F13">
            <w:pPr>
              <w:pStyle w:val="BodyText"/>
              <w:rPr>
                <w:rFonts w:ascii="Grotesque" w:hAnsi="Grotesque"/>
                <w:sz w:val="18"/>
                <w:szCs w:val="18"/>
              </w:rPr>
            </w:pPr>
            <w:r w:rsidRPr="00016E2A">
              <w:rPr>
                <w:rFonts w:ascii="Grotesque" w:hAnsi="Grotesque"/>
                <w:b/>
                <w:bCs/>
                <w:sz w:val="18"/>
                <w:szCs w:val="18"/>
              </w:rPr>
              <w:t>Report Prepared By:</w:t>
            </w:r>
          </w:p>
          <w:p w14:paraId="45BCB1C7" w14:textId="77777777" w:rsidR="00D17DF3" w:rsidRPr="00016E2A" w:rsidRDefault="00D17DF3" w:rsidP="006D3F13">
            <w:pPr>
              <w:pStyle w:val="BodyText"/>
              <w:rPr>
                <w:rFonts w:ascii="Grotesque" w:hAnsi="Grotesque"/>
                <w:sz w:val="18"/>
                <w:szCs w:val="18"/>
              </w:rPr>
            </w:pPr>
          </w:p>
        </w:tc>
        <w:tc>
          <w:tcPr>
            <w:tcW w:w="5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CF5AF" w14:textId="77777777" w:rsidR="00D17DF3" w:rsidRPr="00016E2A" w:rsidRDefault="00D17DF3" w:rsidP="006D3F13">
            <w:pPr>
              <w:pStyle w:val="BodyText"/>
              <w:rPr>
                <w:rFonts w:ascii="Grotesque" w:hAnsi="Grotesque"/>
                <w:sz w:val="18"/>
                <w:szCs w:val="18"/>
              </w:rPr>
            </w:pPr>
            <w:r w:rsidRPr="00016E2A">
              <w:rPr>
                <w:rFonts w:ascii="Grotesque" w:hAnsi="Grotesque"/>
                <w:b/>
                <w:bCs/>
                <w:sz w:val="18"/>
                <w:szCs w:val="18"/>
              </w:rPr>
              <w:t>Date Prepared:</w:t>
            </w:r>
          </w:p>
        </w:tc>
      </w:tr>
      <w:tr w:rsidR="00D17DF3" w:rsidRPr="00016E2A" w14:paraId="7B85F5AC" w14:textId="77777777" w:rsidTr="009D75B7">
        <w:trPr>
          <w:trHeight w:val="710"/>
        </w:trPr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93B9A" w14:textId="77777777" w:rsidR="00D17DF3" w:rsidRPr="00016E2A" w:rsidRDefault="00D17DF3" w:rsidP="006D3F13">
            <w:pPr>
              <w:pStyle w:val="BodyText"/>
              <w:rPr>
                <w:rFonts w:ascii="Grotesque" w:hAnsi="Grotesque"/>
                <w:sz w:val="18"/>
                <w:szCs w:val="18"/>
              </w:rPr>
            </w:pPr>
            <w:r w:rsidRPr="00016E2A">
              <w:rPr>
                <w:rFonts w:ascii="Grotesque" w:hAnsi="Grotesque"/>
                <w:b/>
                <w:bCs/>
                <w:sz w:val="18"/>
                <w:szCs w:val="18"/>
              </w:rPr>
              <w:t>Date of Incident:</w:t>
            </w:r>
          </w:p>
          <w:p w14:paraId="0F104004" w14:textId="77777777" w:rsidR="00D17DF3" w:rsidRPr="00016E2A" w:rsidRDefault="00D17DF3" w:rsidP="006D3F13">
            <w:pPr>
              <w:pStyle w:val="BodyText"/>
              <w:rPr>
                <w:rFonts w:ascii="Grotesque" w:hAnsi="Grotesque"/>
                <w:sz w:val="18"/>
                <w:szCs w:val="18"/>
              </w:rPr>
            </w:pPr>
          </w:p>
        </w:tc>
        <w:tc>
          <w:tcPr>
            <w:tcW w:w="5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48E59" w14:textId="77777777" w:rsidR="00D17DF3" w:rsidRPr="00016E2A" w:rsidRDefault="00D17DF3" w:rsidP="006D3F13">
            <w:pPr>
              <w:pStyle w:val="BodyText"/>
              <w:rPr>
                <w:rFonts w:ascii="Grotesque" w:hAnsi="Grotesque"/>
                <w:sz w:val="18"/>
                <w:szCs w:val="18"/>
              </w:rPr>
            </w:pPr>
            <w:r w:rsidRPr="00016E2A">
              <w:rPr>
                <w:rFonts w:ascii="Grotesque" w:hAnsi="Grotesque"/>
                <w:b/>
                <w:bCs/>
                <w:sz w:val="18"/>
                <w:szCs w:val="18"/>
              </w:rPr>
              <w:t>Time of Incident:</w:t>
            </w:r>
          </w:p>
        </w:tc>
      </w:tr>
      <w:tr w:rsidR="00D41DE0" w:rsidRPr="00016E2A" w14:paraId="5119E11B" w14:textId="77777777" w:rsidTr="009D75B7">
        <w:trPr>
          <w:trHeight w:val="710"/>
        </w:trPr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E5B99" w14:textId="31271E60" w:rsidR="00D41DE0" w:rsidRPr="00016E2A" w:rsidRDefault="000B37FD" w:rsidP="006D3F13">
            <w:pPr>
              <w:pStyle w:val="BodyText"/>
              <w:rPr>
                <w:rFonts w:ascii="Grotesque" w:hAnsi="Grotesque"/>
                <w:b/>
                <w:bCs/>
                <w:sz w:val="18"/>
                <w:szCs w:val="18"/>
              </w:rPr>
            </w:pPr>
            <w:r w:rsidRPr="00016E2A">
              <w:rPr>
                <w:rFonts w:ascii="Grotesque" w:hAnsi="Grotesque"/>
                <w:b/>
                <w:bCs/>
                <w:sz w:val="18"/>
                <w:szCs w:val="18"/>
              </w:rPr>
              <w:t xml:space="preserve">Details </w:t>
            </w:r>
            <w:r w:rsidR="00D41DE0" w:rsidRPr="00016E2A">
              <w:rPr>
                <w:rFonts w:ascii="Grotesque" w:hAnsi="Grotesque"/>
                <w:b/>
                <w:bCs/>
                <w:sz w:val="18"/>
                <w:szCs w:val="18"/>
              </w:rPr>
              <w:t>of injured person</w:t>
            </w:r>
            <w:r w:rsidRPr="00016E2A">
              <w:rPr>
                <w:rFonts w:ascii="Grotesque" w:hAnsi="Grotesque"/>
                <w:b/>
                <w:bCs/>
                <w:sz w:val="18"/>
                <w:szCs w:val="18"/>
              </w:rPr>
              <w:t xml:space="preserve"> (name, surname)</w:t>
            </w:r>
            <w:r w:rsidR="00D41DE0" w:rsidRPr="00016E2A">
              <w:rPr>
                <w:rFonts w:ascii="Grotesque" w:hAnsi="Grotesque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5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CD525" w14:textId="53518568" w:rsidR="00D41DE0" w:rsidRPr="00016E2A" w:rsidRDefault="00D41DE0" w:rsidP="006D3F13">
            <w:pPr>
              <w:pStyle w:val="BodyText"/>
              <w:rPr>
                <w:rFonts w:ascii="Grotesque" w:hAnsi="Grotesque"/>
                <w:b/>
                <w:bCs/>
                <w:sz w:val="18"/>
                <w:szCs w:val="18"/>
              </w:rPr>
            </w:pPr>
            <w:r w:rsidRPr="00016E2A">
              <w:rPr>
                <w:rFonts w:ascii="Grotesque" w:hAnsi="Grotesque"/>
                <w:b/>
                <w:bCs/>
                <w:sz w:val="18"/>
                <w:szCs w:val="18"/>
              </w:rPr>
              <w:t xml:space="preserve">Contact number of </w:t>
            </w:r>
            <w:r w:rsidR="006C214C">
              <w:rPr>
                <w:rFonts w:ascii="Grotesque" w:hAnsi="Grotesque"/>
                <w:b/>
                <w:bCs/>
                <w:sz w:val="18"/>
                <w:szCs w:val="18"/>
              </w:rPr>
              <w:t xml:space="preserve">the </w:t>
            </w:r>
            <w:r w:rsidRPr="00016E2A">
              <w:rPr>
                <w:rFonts w:ascii="Grotesque" w:hAnsi="Grotesque"/>
                <w:b/>
                <w:bCs/>
                <w:sz w:val="18"/>
                <w:szCs w:val="18"/>
              </w:rPr>
              <w:t>injured person:</w:t>
            </w:r>
          </w:p>
        </w:tc>
      </w:tr>
      <w:tr w:rsidR="000B37FD" w:rsidRPr="00016E2A" w14:paraId="0996D5E8" w14:textId="77777777" w:rsidTr="009D75B7">
        <w:trPr>
          <w:trHeight w:val="710"/>
        </w:trPr>
        <w:tc>
          <w:tcPr>
            <w:tcW w:w="5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DF9B8" w14:textId="258CFACB" w:rsidR="000B37FD" w:rsidRPr="00016E2A" w:rsidRDefault="000B37FD" w:rsidP="006D3F13">
            <w:pPr>
              <w:pStyle w:val="BodyText"/>
              <w:rPr>
                <w:rFonts w:ascii="Grotesque" w:hAnsi="Grotesque"/>
                <w:b/>
                <w:bCs/>
                <w:sz w:val="18"/>
                <w:szCs w:val="18"/>
              </w:rPr>
            </w:pPr>
            <w:r w:rsidRPr="00016E2A">
              <w:rPr>
                <w:rFonts w:ascii="Grotesque" w:hAnsi="Grotesque"/>
                <w:b/>
                <w:bCs/>
                <w:sz w:val="18"/>
                <w:szCs w:val="18"/>
              </w:rPr>
              <w:t>Walk leader details (name, surname, phone):</w:t>
            </w:r>
          </w:p>
        </w:tc>
        <w:tc>
          <w:tcPr>
            <w:tcW w:w="54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C1EC65" w14:textId="489B5AE6" w:rsidR="000B37FD" w:rsidRPr="00016E2A" w:rsidRDefault="000B37FD" w:rsidP="006D3F13">
            <w:pPr>
              <w:pStyle w:val="BodyText"/>
              <w:rPr>
                <w:rFonts w:ascii="Grotesque" w:hAnsi="Grotesque"/>
                <w:b/>
                <w:bCs/>
                <w:sz w:val="18"/>
                <w:szCs w:val="18"/>
              </w:rPr>
            </w:pPr>
            <w:r w:rsidRPr="00016E2A">
              <w:rPr>
                <w:rFonts w:ascii="Grotesque" w:hAnsi="Grotesque"/>
                <w:b/>
                <w:bCs/>
                <w:sz w:val="18"/>
                <w:szCs w:val="18"/>
              </w:rPr>
              <w:t xml:space="preserve">Witness details (name, surname, phone): </w:t>
            </w:r>
          </w:p>
        </w:tc>
      </w:tr>
      <w:tr w:rsidR="00D17DF3" w:rsidRPr="00016E2A" w14:paraId="422864C6" w14:textId="77777777" w:rsidTr="009D75B7">
        <w:trPr>
          <w:trHeight w:val="710"/>
        </w:trPr>
        <w:tc>
          <w:tcPr>
            <w:tcW w:w="104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EC5BD" w14:textId="50287975" w:rsidR="00D17DF3" w:rsidRPr="00016E2A" w:rsidRDefault="00D41DE0" w:rsidP="006D3F13">
            <w:pPr>
              <w:pStyle w:val="BodyText"/>
              <w:rPr>
                <w:rFonts w:ascii="Grotesque" w:hAnsi="Grotesque"/>
                <w:b/>
                <w:sz w:val="18"/>
                <w:szCs w:val="18"/>
              </w:rPr>
            </w:pPr>
            <w:r w:rsidRPr="00016E2A">
              <w:rPr>
                <w:rFonts w:ascii="Grotesque" w:hAnsi="Grotesque"/>
                <w:b/>
                <w:sz w:val="18"/>
                <w:szCs w:val="18"/>
              </w:rPr>
              <w:t>Address of injured person:</w:t>
            </w:r>
          </w:p>
          <w:p w14:paraId="6664C00B" w14:textId="77777777" w:rsidR="00D17DF3" w:rsidRPr="00016E2A" w:rsidRDefault="00D17DF3" w:rsidP="006D3F13">
            <w:pPr>
              <w:pStyle w:val="BodyText"/>
              <w:rPr>
                <w:rFonts w:ascii="Grotesque" w:hAnsi="Grotesque"/>
                <w:sz w:val="18"/>
                <w:szCs w:val="18"/>
              </w:rPr>
            </w:pPr>
          </w:p>
        </w:tc>
      </w:tr>
      <w:tr w:rsidR="000B37FD" w:rsidRPr="00016E2A" w14:paraId="705448F6" w14:textId="77777777" w:rsidTr="009D75B7">
        <w:trPr>
          <w:trHeight w:val="710"/>
        </w:trPr>
        <w:tc>
          <w:tcPr>
            <w:tcW w:w="104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A52B8" w14:textId="74B2DB83" w:rsidR="000B37FD" w:rsidRPr="00016E2A" w:rsidRDefault="000B37FD" w:rsidP="006D3F13">
            <w:pPr>
              <w:pStyle w:val="BodyText"/>
              <w:rPr>
                <w:rFonts w:ascii="Grotesque" w:hAnsi="Grotesque"/>
                <w:b/>
                <w:sz w:val="18"/>
                <w:szCs w:val="18"/>
              </w:rPr>
            </w:pPr>
            <w:r w:rsidRPr="00016E2A">
              <w:rPr>
                <w:rFonts w:ascii="Grotesque" w:hAnsi="Grotesque"/>
                <w:b/>
                <w:sz w:val="18"/>
                <w:szCs w:val="18"/>
              </w:rPr>
              <w:t xml:space="preserve">Club Name or specify if the injured person is an individual member of BWV or a temporary member </w:t>
            </w:r>
            <w:r w:rsidR="000A2A3F">
              <w:rPr>
                <w:rFonts w:ascii="Grotesque" w:hAnsi="Grotesque"/>
                <w:b/>
                <w:sz w:val="18"/>
                <w:szCs w:val="18"/>
              </w:rPr>
              <w:t>o</w:t>
            </w:r>
            <w:r w:rsidRPr="00016E2A">
              <w:rPr>
                <w:rFonts w:ascii="Grotesque" w:hAnsi="Grotesque"/>
                <w:b/>
                <w:sz w:val="18"/>
                <w:szCs w:val="18"/>
              </w:rPr>
              <w:t>f the club:</w:t>
            </w:r>
          </w:p>
        </w:tc>
      </w:tr>
      <w:tr w:rsidR="00D41DE0" w:rsidRPr="00016E2A" w14:paraId="4C438C3E" w14:textId="77777777" w:rsidTr="009D75B7">
        <w:trPr>
          <w:trHeight w:val="710"/>
        </w:trPr>
        <w:tc>
          <w:tcPr>
            <w:tcW w:w="104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4F263" w14:textId="25E4ACF1" w:rsidR="00D41DE0" w:rsidRPr="00016E2A" w:rsidRDefault="00D41DE0" w:rsidP="006D3F13">
            <w:pPr>
              <w:pStyle w:val="BodyText"/>
              <w:rPr>
                <w:rFonts w:ascii="Grotesque" w:hAnsi="Grotesque"/>
                <w:b/>
                <w:bCs/>
                <w:sz w:val="18"/>
                <w:szCs w:val="18"/>
              </w:rPr>
            </w:pPr>
            <w:r w:rsidRPr="00016E2A">
              <w:rPr>
                <w:rFonts w:ascii="Grotesque" w:hAnsi="Grotesque"/>
                <w:b/>
                <w:bCs/>
                <w:sz w:val="18"/>
                <w:szCs w:val="18"/>
              </w:rPr>
              <w:t xml:space="preserve">Type of Event: </w:t>
            </w:r>
            <w:r w:rsidRPr="00016E2A">
              <w:rPr>
                <w:rFonts w:ascii="Grotesque" w:hAnsi="Grotesque"/>
                <w:sz w:val="18"/>
                <w:szCs w:val="18"/>
              </w:rPr>
              <w:t>Day walk, canoe trip, bike ride etc.</w:t>
            </w:r>
          </w:p>
        </w:tc>
      </w:tr>
      <w:tr w:rsidR="00D17DF3" w:rsidRPr="00016E2A" w14:paraId="2AD395FF" w14:textId="77777777" w:rsidTr="009D75B7">
        <w:trPr>
          <w:trHeight w:val="710"/>
        </w:trPr>
        <w:tc>
          <w:tcPr>
            <w:tcW w:w="104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EE6A9" w14:textId="77777777" w:rsidR="00D17DF3" w:rsidRPr="00016E2A" w:rsidRDefault="00D17DF3" w:rsidP="006D3F13">
            <w:pPr>
              <w:pStyle w:val="BodyText"/>
              <w:rPr>
                <w:rFonts w:ascii="Grotesque" w:hAnsi="Grotesque"/>
                <w:sz w:val="18"/>
                <w:szCs w:val="18"/>
              </w:rPr>
            </w:pPr>
            <w:r w:rsidRPr="00016E2A">
              <w:rPr>
                <w:rFonts w:ascii="Grotesque" w:hAnsi="Grotesque"/>
                <w:b/>
                <w:bCs/>
                <w:sz w:val="18"/>
                <w:szCs w:val="18"/>
              </w:rPr>
              <w:t>Location:</w:t>
            </w:r>
          </w:p>
        </w:tc>
      </w:tr>
      <w:tr w:rsidR="00D17DF3" w:rsidRPr="00016E2A" w14:paraId="51E30EFF" w14:textId="77777777" w:rsidTr="000B37FD">
        <w:trPr>
          <w:trHeight w:val="839"/>
        </w:trPr>
        <w:tc>
          <w:tcPr>
            <w:tcW w:w="104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E4754" w14:textId="2C68359D" w:rsidR="00D17DF3" w:rsidRPr="00016E2A" w:rsidRDefault="00D17DF3" w:rsidP="006D3F13">
            <w:pPr>
              <w:pStyle w:val="BodyText"/>
              <w:rPr>
                <w:rFonts w:ascii="Grotesque" w:hAnsi="Grotesque"/>
                <w:sz w:val="18"/>
                <w:szCs w:val="18"/>
              </w:rPr>
            </w:pPr>
            <w:r w:rsidRPr="00016E2A">
              <w:rPr>
                <w:rFonts w:ascii="Grotesque" w:hAnsi="Grotesque"/>
                <w:b/>
                <w:bCs/>
                <w:sz w:val="18"/>
                <w:szCs w:val="18"/>
              </w:rPr>
              <w:t xml:space="preserve">Type of Incident: </w:t>
            </w:r>
            <w:r w:rsidRPr="00016E2A">
              <w:rPr>
                <w:rFonts w:ascii="Grotesque" w:hAnsi="Grotesque"/>
                <w:sz w:val="18"/>
                <w:szCs w:val="18"/>
              </w:rPr>
              <w:t>Injury, missing person, damage to property, theft, fire, etc.</w:t>
            </w:r>
          </w:p>
        </w:tc>
      </w:tr>
      <w:tr w:rsidR="00D17DF3" w:rsidRPr="00016E2A" w14:paraId="05840458" w14:textId="77777777" w:rsidTr="009D75B7">
        <w:trPr>
          <w:trHeight w:val="1489"/>
        </w:trPr>
        <w:tc>
          <w:tcPr>
            <w:tcW w:w="104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3304B" w14:textId="22E81B3A" w:rsidR="00D17DF3" w:rsidRPr="00016E2A" w:rsidRDefault="00D17DF3" w:rsidP="006D3F13">
            <w:pPr>
              <w:pStyle w:val="BodyText"/>
              <w:rPr>
                <w:rFonts w:ascii="Grotesque" w:hAnsi="Grotesque"/>
                <w:b/>
                <w:bCs/>
                <w:sz w:val="18"/>
                <w:szCs w:val="18"/>
              </w:rPr>
            </w:pPr>
            <w:r w:rsidRPr="00016E2A">
              <w:rPr>
                <w:rFonts w:ascii="Grotesque" w:hAnsi="Grotesque"/>
                <w:b/>
                <w:bCs/>
                <w:sz w:val="18"/>
                <w:szCs w:val="18"/>
              </w:rPr>
              <w:t>Incident Details:</w:t>
            </w:r>
          </w:p>
          <w:p w14:paraId="3D69357F" w14:textId="0836102C" w:rsidR="000B37FD" w:rsidRPr="00016E2A" w:rsidRDefault="000B37FD" w:rsidP="006D3F13">
            <w:pPr>
              <w:pStyle w:val="BodyText"/>
              <w:rPr>
                <w:rFonts w:ascii="Grotesque" w:hAnsi="Grotesque"/>
                <w:sz w:val="18"/>
                <w:szCs w:val="18"/>
              </w:rPr>
            </w:pPr>
          </w:p>
          <w:p w14:paraId="1D1722F5" w14:textId="1BA4C29C" w:rsidR="000B37FD" w:rsidRPr="00016E2A" w:rsidRDefault="000B37FD" w:rsidP="006D3F13">
            <w:pPr>
              <w:pStyle w:val="BodyText"/>
              <w:rPr>
                <w:rFonts w:ascii="Grotesque" w:hAnsi="Grotesque"/>
                <w:sz w:val="18"/>
                <w:szCs w:val="18"/>
              </w:rPr>
            </w:pPr>
          </w:p>
          <w:p w14:paraId="1ACA9797" w14:textId="6926492E" w:rsidR="000B37FD" w:rsidRPr="00016E2A" w:rsidRDefault="000B37FD" w:rsidP="006D3F13">
            <w:pPr>
              <w:pStyle w:val="BodyText"/>
              <w:rPr>
                <w:rFonts w:ascii="Grotesque" w:hAnsi="Grotesque"/>
                <w:sz w:val="18"/>
                <w:szCs w:val="18"/>
              </w:rPr>
            </w:pPr>
          </w:p>
          <w:p w14:paraId="7CD254EE" w14:textId="2C112BE4" w:rsidR="000B37FD" w:rsidRPr="00016E2A" w:rsidRDefault="000B37FD" w:rsidP="006D3F13">
            <w:pPr>
              <w:pStyle w:val="BodyText"/>
              <w:rPr>
                <w:rFonts w:ascii="Grotesque" w:hAnsi="Grotesque"/>
                <w:sz w:val="18"/>
                <w:szCs w:val="18"/>
              </w:rPr>
            </w:pPr>
          </w:p>
          <w:p w14:paraId="445F544A" w14:textId="77777777" w:rsidR="000B37FD" w:rsidRPr="00016E2A" w:rsidRDefault="000B37FD" w:rsidP="006D3F13">
            <w:pPr>
              <w:pStyle w:val="BodyText"/>
              <w:rPr>
                <w:rFonts w:ascii="Grotesque" w:hAnsi="Grotesque"/>
                <w:sz w:val="18"/>
                <w:szCs w:val="18"/>
              </w:rPr>
            </w:pPr>
          </w:p>
          <w:p w14:paraId="7120770C" w14:textId="77777777" w:rsidR="00D17DF3" w:rsidRPr="00016E2A" w:rsidRDefault="00D17DF3" w:rsidP="006D3F13">
            <w:pPr>
              <w:pStyle w:val="BodyText"/>
              <w:rPr>
                <w:rFonts w:ascii="Grotesque" w:hAnsi="Grotesque"/>
                <w:sz w:val="18"/>
                <w:szCs w:val="18"/>
              </w:rPr>
            </w:pPr>
          </w:p>
        </w:tc>
      </w:tr>
      <w:tr w:rsidR="00D17DF3" w:rsidRPr="00016E2A" w14:paraId="058868B3" w14:textId="77777777" w:rsidTr="009D75B7">
        <w:trPr>
          <w:trHeight w:val="1871"/>
        </w:trPr>
        <w:tc>
          <w:tcPr>
            <w:tcW w:w="104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003A4" w14:textId="04423D41" w:rsidR="00D17DF3" w:rsidRPr="00016E2A" w:rsidRDefault="00D17DF3" w:rsidP="006D3F13">
            <w:pPr>
              <w:pStyle w:val="BodyText"/>
              <w:rPr>
                <w:rFonts w:ascii="Grotesque" w:hAnsi="Grotesque"/>
                <w:sz w:val="18"/>
                <w:szCs w:val="18"/>
              </w:rPr>
            </w:pPr>
            <w:r w:rsidRPr="00016E2A">
              <w:rPr>
                <w:rFonts w:ascii="Grotesque" w:hAnsi="Grotesque"/>
                <w:b/>
                <w:bCs/>
                <w:sz w:val="18"/>
                <w:szCs w:val="18"/>
              </w:rPr>
              <w:t>Action Taken:</w:t>
            </w:r>
          </w:p>
        </w:tc>
      </w:tr>
    </w:tbl>
    <w:p w14:paraId="60D5F243" w14:textId="77777777" w:rsidR="006C214C" w:rsidRDefault="006C214C" w:rsidP="00D17DF3">
      <w:pPr>
        <w:pStyle w:val="Heading2"/>
        <w:rPr>
          <w:rFonts w:ascii="Grotesque" w:hAnsi="Grotesque"/>
        </w:rPr>
      </w:pPr>
    </w:p>
    <w:p w14:paraId="65BE5FE5" w14:textId="77777777" w:rsidR="006C214C" w:rsidRDefault="006C214C">
      <w:pPr>
        <w:rPr>
          <w:rFonts w:ascii="Grotesque" w:eastAsiaTheme="majorEastAsia" w:hAnsi="Grotesque" w:cstheme="majorBidi"/>
          <w:b/>
          <w:bCs/>
          <w:color w:val="6DA539"/>
          <w:sz w:val="28"/>
          <w:szCs w:val="26"/>
        </w:rPr>
      </w:pPr>
      <w:r>
        <w:rPr>
          <w:rFonts w:ascii="Grotesque" w:hAnsi="Grotesque"/>
        </w:rPr>
        <w:br w:type="page"/>
      </w:r>
    </w:p>
    <w:p w14:paraId="7D307EAA" w14:textId="0ABBE7F5" w:rsidR="00D17DF3" w:rsidRPr="00016E2A" w:rsidRDefault="00D17DF3" w:rsidP="00D17DF3">
      <w:pPr>
        <w:pStyle w:val="Heading2"/>
        <w:rPr>
          <w:rFonts w:ascii="Grotesque" w:hAnsi="Grotesque"/>
        </w:rPr>
      </w:pPr>
      <w:r w:rsidRPr="00016E2A">
        <w:rPr>
          <w:rFonts w:ascii="Grotesque" w:hAnsi="Grotesque"/>
        </w:rPr>
        <w:lastRenderedPageBreak/>
        <w:t>Part 2</w:t>
      </w:r>
    </w:p>
    <w:p w14:paraId="487830AD" w14:textId="77777777" w:rsidR="00D17DF3" w:rsidRPr="00016E2A" w:rsidRDefault="00D17DF3" w:rsidP="00D17DF3">
      <w:pPr>
        <w:widowControl w:val="0"/>
        <w:rPr>
          <w:rFonts w:ascii="Grotesque" w:hAnsi="Grotesque"/>
        </w:rPr>
      </w:pPr>
      <w:r w:rsidRPr="00016E2A">
        <w:rPr>
          <w:rFonts w:ascii="Grotesque" w:hAnsi="Grotesque"/>
        </w:rPr>
        <w:t> </w:t>
      </w:r>
    </w:p>
    <w:tbl>
      <w:tblPr>
        <w:tblW w:w="10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80"/>
      </w:tblGrid>
      <w:tr w:rsidR="00D17DF3" w:rsidRPr="00016E2A" w14:paraId="3FB72BEE" w14:textId="77777777" w:rsidTr="009D75B7">
        <w:trPr>
          <w:trHeight w:val="2306"/>
        </w:trPr>
        <w:tc>
          <w:tcPr>
            <w:tcW w:w="10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F02C7F" w14:textId="77777777" w:rsidR="00D17DF3" w:rsidRPr="00016E2A" w:rsidRDefault="00D17DF3" w:rsidP="006D3F13">
            <w:pPr>
              <w:pStyle w:val="BodyText"/>
              <w:rPr>
                <w:rFonts w:ascii="Grotesque" w:hAnsi="Grotesque"/>
              </w:rPr>
            </w:pPr>
            <w:r w:rsidRPr="00016E2A">
              <w:rPr>
                <w:rFonts w:ascii="Grotesque" w:hAnsi="Grotesque"/>
                <w:b/>
                <w:bCs/>
              </w:rPr>
              <w:t xml:space="preserve">External Involvement: </w:t>
            </w:r>
            <w:r w:rsidRPr="00016E2A">
              <w:rPr>
                <w:rFonts w:ascii="Grotesque" w:hAnsi="Grotesque"/>
                <w:sz w:val="18"/>
                <w:szCs w:val="18"/>
              </w:rPr>
              <w:t>Were authorities or other agencies notified at the time?  If so who, by whom, and how? Did they then take a role in managing the incident? If appropriate, have the Insurers been notified?</w:t>
            </w:r>
          </w:p>
          <w:p w14:paraId="0D85F030" w14:textId="77777777" w:rsidR="00D17DF3" w:rsidRPr="00016E2A" w:rsidRDefault="00D17DF3" w:rsidP="006D3F13">
            <w:pPr>
              <w:pStyle w:val="BodyText"/>
              <w:rPr>
                <w:rFonts w:ascii="Grotesque" w:hAnsi="Grotesque"/>
              </w:rPr>
            </w:pPr>
          </w:p>
          <w:p w14:paraId="78CB81F3" w14:textId="77777777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23D76DD5" w14:textId="77777777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20BBCCF6" w14:textId="77777777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64F6C821" w14:textId="77777777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47F9121B" w14:textId="77777777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43E6B313" w14:textId="19AE08CE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44947870" w14:textId="77777777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71D4F3BD" w14:textId="77777777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7DE2BD07" w14:textId="77777777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29E7E133" w14:textId="11978C01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</w:tc>
      </w:tr>
      <w:tr w:rsidR="00D17DF3" w:rsidRPr="00016E2A" w14:paraId="6A344ABD" w14:textId="77777777" w:rsidTr="009D75B7">
        <w:trPr>
          <w:trHeight w:val="1957"/>
        </w:trPr>
        <w:tc>
          <w:tcPr>
            <w:tcW w:w="10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D3175" w14:textId="77777777" w:rsidR="00D17DF3" w:rsidRPr="00016E2A" w:rsidRDefault="00D17DF3" w:rsidP="006D3F13">
            <w:pPr>
              <w:pStyle w:val="BodyText"/>
              <w:rPr>
                <w:rFonts w:ascii="Grotesque" w:hAnsi="Grotesque"/>
              </w:rPr>
            </w:pPr>
            <w:proofErr w:type="gramStart"/>
            <w:r w:rsidRPr="00016E2A">
              <w:rPr>
                <w:rFonts w:ascii="Grotesque" w:hAnsi="Grotesque"/>
                <w:b/>
                <w:bCs/>
              </w:rPr>
              <w:t>Final Outcome</w:t>
            </w:r>
            <w:proofErr w:type="gramEnd"/>
            <w:r w:rsidRPr="00016E2A">
              <w:rPr>
                <w:rFonts w:ascii="Grotesque" w:hAnsi="Grotesque"/>
                <w:b/>
                <w:bCs/>
              </w:rPr>
              <w:t xml:space="preserve">: </w:t>
            </w:r>
            <w:r w:rsidRPr="00016E2A">
              <w:rPr>
                <w:rFonts w:ascii="Grotesque" w:hAnsi="Grotesque"/>
                <w:sz w:val="18"/>
                <w:szCs w:val="18"/>
              </w:rPr>
              <w:t xml:space="preserve">What was the </w:t>
            </w:r>
            <w:proofErr w:type="gramStart"/>
            <w:r w:rsidRPr="00016E2A">
              <w:rPr>
                <w:rFonts w:ascii="Grotesque" w:hAnsi="Grotesque"/>
                <w:sz w:val="18"/>
                <w:szCs w:val="18"/>
              </w:rPr>
              <w:t>final outcome</w:t>
            </w:r>
            <w:proofErr w:type="gramEnd"/>
            <w:r w:rsidRPr="00016E2A">
              <w:rPr>
                <w:rFonts w:ascii="Grotesque" w:hAnsi="Grotesque"/>
                <w:sz w:val="18"/>
                <w:szCs w:val="18"/>
              </w:rPr>
              <w:t xml:space="preserve"> of the incident? When was it resolved?</w:t>
            </w:r>
          </w:p>
          <w:p w14:paraId="45E5C356" w14:textId="77777777" w:rsidR="00D17DF3" w:rsidRPr="00016E2A" w:rsidRDefault="00D17DF3" w:rsidP="006D3F13">
            <w:pPr>
              <w:pStyle w:val="BodyText"/>
              <w:rPr>
                <w:rFonts w:ascii="Grotesque" w:hAnsi="Grotesque"/>
              </w:rPr>
            </w:pPr>
          </w:p>
          <w:p w14:paraId="44D4BB4D" w14:textId="77777777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2FBE8803" w14:textId="77777777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05317873" w14:textId="77777777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08EDCE22" w14:textId="0EDD43F9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59854E6B" w14:textId="6A1E4A17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270D51CA" w14:textId="77777777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59F11AEE" w14:textId="77777777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33D57963" w14:textId="77777777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22D7D383" w14:textId="77777777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643D0C1A" w14:textId="77777777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07FF5A35" w14:textId="4CDA0D4C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</w:tc>
      </w:tr>
      <w:tr w:rsidR="00D17DF3" w:rsidRPr="00016E2A" w14:paraId="7D63E4E2" w14:textId="77777777" w:rsidTr="009D75B7">
        <w:trPr>
          <w:trHeight w:val="1829"/>
        </w:trPr>
        <w:tc>
          <w:tcPr>
            <w:tcW w:w="10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42A4B" w14:textId="77777777" w:rsidR="00D17DF3" w:rsidRPr="00016E2A" w:rsidRDefault="00D17DF3" w:rsidP="006D3F13">
            <w:pPr>
              <w:pStyle w:val="BodyText"/>
              <w:rPr>
                <w:rFonts w:ascii="Grotesque" w:hAnsi="Grotesque"/>
              </w:rPr>
            </w:pPr>
            <w:r w:rsidRPr="00016E2A">
              <w:rPr>
                <w:rFonts w:ascii="Grotesque" w:hAnsi="Grotesque"/>
                <w:b/>
                <w:bCs/>
              </w:rPr>
              <w:t xml:space="preserve">Future Prevention: </w:t>
            </w:r>
            <w:r w:rsidRPr="00016E2A">
              <w:rPr>
                <w:rFonts w:ascii="Grotesque" w:hAnsi="Grotesque"/>
                <w:sz w:val="18"/>
                <w:szCs w:val="18"/>
              </w:rPr>
              <w:t>Can this incident be prevented at future Club activities? If so, how?</w:t>
            </w:r>
          </w:p>
          <w:p w14:paraId="27EF7E92" w14:textId="77777777" w:rsidR="00D17DF3" w:rsidRPr="00016E2A" w:rsidRDefault="00D17DF3" w:rsidP="006D3F13">
            <w:pPr>
              <w:pStyle w:val="BodyText"/>
              <w:rPr>
                <w:rFonts w:ascii="Grotesque" w:hAnsi="Grotesque"/>
              </w:rPr>
            </w:pPr>
          </w:p>
          <w:p w14:paraId="48B4E939" w14:textId="45076868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483D3632" w14:textId="6F5502E3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2B5CBFCB" w14:textId="77777777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1E30761E" w14:textId="77777777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042D3653" w14:textId="77777777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21D303C8" w14:textId="77777777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67125D96" w14:textId="77777777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17AB72D3" w14:textId="77777777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4D778631" w14:textId="469D329C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</w:tc>
      </w:tr>
      <w:tr w:rsidR="00D17DF3" w:rsidRPr="00016E2A" w14:paraId="3AE2A813" w14:textId="77777777" w:rsidTr="009D75B7">
        <w:trPr>
          <w:trHeight w:val="2111"/>
        </w:trPr>
        <w:tc>
          <w:tcPr>
            <w:tcW w:w="10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09F32" w14:textId="77777777" w:rsidR="00D17DF3" w:rsidRPr="00016E2A" w:rsidRDefault="00D17DF3" w:rsidP="006D3F13">
            <w:pPr>
              <w:pStyle w:val="BodyText"/>
              <w:rPr>
                <w:rFonts w:ascii="Grotesque" w:hAnsi="Grotesque"/>
              </w:rPr>
            </w:pPr>
            <w:r w:rsidRPr="00016E2A">
              <w:rPr>
                <w:rFonts w:ascii="Grotesque" w:hAnsi="Grotesque"/>
                <w:b/>
                <w:bCs/>
              </w:rPr>
              <w:t xml:space="preserve">Supplementary Information: </w:t>
            </w:r>
            <w:r w:rsidRPr="00016E2A">
              <w:rPr>
                <w:rFonts w:ascii="Grotesque" w:hAnsi="Grotesque"/>
                <w:sz w:val="18"/>
                <w:szCs w:val="18"/>
              </w:rPr>
              <w:t>This section can include a list of attachments, such as a map, witness statements etc.</w:t>
            </w:r>
          </w:p>
          <w:p w14:paraId="47E12FD9" w14:textId="20369601" w:rsidR="00D17DF3" w:rsidRPr="00016E2A" w:rsidRDefault="00D17DF3" w:rsidP="006D3F13">
            <w:pPr>
              <w:pStyle w:val="BodyText"/>
              <w:rPr>
                <w:rFonts w:ascii="Grotesque" w:hAnsi="Grotesque"/>
              </w:rPr>
            </w:pPr>
          </w:p>
          <w:p w14:paraId="6925743C" w14:textId="5CE913C3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74A8043E" w14:textId="77777777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7492C21F" w14:textId="77777777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41C20704" w14:textId="4B940257" w:rsidR="00554041" w:rsidRDefault="00554041" w:rsidP="006D3F13">
            <w:pPr>
              <w:pStyle w:val="BodyText"/>
              <w:rPr>
                <w:rFonts w:ascii="Grotesque" w:hAnsi="Grotesque"/>
              </w:rPr>
            </w:pPr>
          </w:p>
          <w:p w14:paraId="082A8DF0" w14:textId="6393EADB" w:rsidR="00554041" w:rsidRDefault="00554041" w:rsidP="006D3F13">
            <w:pPr>
              <w:pStyle w:val="BodyText"/>
              <w:rPr>
                <w:rFonts w:ascii="Grotesque" w:hAnsi="Grotesque"/>
              </w:rPr>
            </w:pPr>
          </w:p>
          <w:p w14:paraId="3CA5B604" w14:textId="77777777" w:rsidR="00554041" w:rsidRPr="00016E2A" w:rsidRDefault="00554041" w:rsidP="006D3F13">
            <w:pPr>
              <w:pStyle w:val="BodyText"/>
              <w:rPr>
                <w:rFonts w:ascii="Grotesque" w:hAnsi="Grotesque"/>
              </w:rPr>
            </w:pPr>
          </w:p>
          <w:p w14:paraId="57C46016" w14:textId="77777777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5B12FCFA" w14:textId="77777777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02E71B88" w14:textId="77777777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67C55DD8" w14:textId="77777777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  <w:p w14:paraId="3BF82CFD" w14:textId="7717D14D" w:rsidR="00A22DD4" w:rsidRPr="00016E2A" w:rsidRDefault="00A22DD4" w:rsidP="006D3F13">
            <w:pPr>
              <w:pStyle w:val="BodyText"/>
              <w:rPr>
                <w:rFonts w:ascii="Grotesque" w:hAnsi="Grotesque"/>
              </w:rPr>
            </w:pPr>
          </w:p>
        </w:tc>
      </w:tr>
    </w:tbl>
    <w:p w14:paraId="2456A34A" w14:textId="77777777" w:rsidR="00D17DF3" w:rsidRPr="00016E2A" w:rsidRDefault="00D17DF3" w:rsidP="00D17DF3">
      <w:pPr>
        <w:pStyle w:val="BodyText"/>
        <w:rPr>
          <w:rFonts w:ascii="Grotesque" w:hAnsi="Grotesque"/>
        </w:rPr>
      </w:pPr>
      <w:r w:rsidRPr="00016E2A">
        <w:rPr>
          <w:rFonts w:ascii="Grotesque" w:hAnsi="Grotesque"/>
          <w:i w:val="0"/>
          <w:iCs/>
        </w:rPr>
        <w:t> </w:t>
      </w:r>
    </w:p>
    <w:p w14:paraId="2AC3252D" w14:textId="77777777" w:rsidR="00D17DF3" w:rsidRPr="00016E2A" w:rsidRDefault="00D17DF3" w:rsidP="00D17DF3">
      <w:pPr>
        <w:pStyle w:val="Heading3"/>
        <w:rPr>
          <w:rFonts w:ascii="Grotesque" w:hAnsi="Grotesque"/>
          <w:color w:val="92D050"/>
        </w:rPr>
      </w:pPr>
      <w:r w:rsidRPr="00016E2A">
        <w:rPr>
          <w:rFonts w:ascii="Grotesque" w:hAnsi="Grotesque"/>
          <w:color w:val="92D050"/>
        </w:rPr>
        <w:t>Privacy Note</w:t>
      </w:r>
    </w:p>
    <w:p w14:paraId="1B75FA47" w14:textId="7C97B40A" w:rsidR="00D17DF3" w:rsidRDefault="00D17DF3" w:rsidP="00D17DF3">
      <w:pPr>
        <w:pStyle w:val="BodyText3"/>
        <w:rPr>
          <w:rFonts w:ascii="Grotesque" w:hAnsi="Grotesque" w:cs="Arial"/>
          <w:i/>
          <w:iCs/>
          <w:sz w:val="20"/>
          <w:szCs w:val="20"/>
          <w:lang w:val="en-US"/>
        </w:rPr>
      </w:pPr>
      <w:r w:rsidRPr="00016E2A">
        <w:rPr>
          <w:rFonts w:ascii="Grotesque" w:hAnsi="Grotesque" w:cs="Arial"/>
          <w:i/>
          <w:iCs/>
          <w:sz w:val="20"/>
          <w:szCs w:val="20"/>
          <w:lang w:val="en-US"/>
        </w:rPr>
        <w:t>The inclusion of the names of individuals and their contact details in this report must be done in accordance with relevant Privacy laws.</w:t>
      </w:r>
    </w:p>
    <w:p w14:paraId="62E2D8BF" w14:textId="34809DD3" w:rsidR="00F45DF6" w:rsidRDefault="00F45DF6" w:rsidP="00D17DF3">
      <w:pPr>
        <w:pStyle w:val="BodyText3"/>
        <w:rPr>
          <w:rFonts w:ascii="Grotesque" w:hAnsi="Grotesque" w:cs="Arial"/>
          <w:i/>
          <w:iCs/>
          <w:sz w:val="20"/>
          <w:szCs w:val="20"/>
          <w:lang w:val="en-US"/>
        </w:rPr>
      </w:pPr>
    </w:p>
    <w:p w14:paraId="4533773A" w14:textId="6271C229" w:rsidR="00F45DF6" w:rsidRDefault="00F45DF6" w:rsidP="00D17DF3">
      <w:pPr>
        <w:pStyle w:val="BodyText3"/>
        <w:rPr>
          <w:rFonts w:ascii="Grotesque" w:hAnsi="Grotesque" w:cs="Arial"/>
          <w:i/>
          <w:iCs/>
          <w:sz w:val="20"/>
          <w:szCs w:val="20"/>
          <w:lang w:val="en-US"/>
        </w:rPr>
      </w:pPr>
    </w:p>
    <w:p w14:paraId="413293C8" w14:textId="0CD2EC3C" w:rsidR="00F45DF6" w:rsidRDefault="00F45DF6" w:rsidP="00D17DF3">
      <w:pPr>
        <w:pStyle w:val="BodyText3"/>
        <w:rPr>
          <w:rFonts w:ascii="Grotesque" w:hAnsi="Grotesque" w:cs="Arial"/>
          <w:iCs/>
          <w:sz w:val="20"/>
          <w:szCs w:val="20"/>
          <w:lang w:val="en-US"/>
        </w:rPr>
      </w:pPr>
      <w:r>
        <w:rPr>
          <w:rFonts w:ascii="Grotesque" w:hAnsi="Grotesque" w:cs="Arial"/>
          <w:iCs/>
          <w:sz w:val="20"/>
          <w:szCs w:val="20"/>
          <w:lang w:val="en-US"/>
        </w:rPr>
        <w:t>Signed:   _______________________________</w:t>
      </w:r>
      <w:r>
        <w:rPr>
          <w:rFonts w:ascii="Grotesque" w:hAnsi="Grotesque" w:cs="Arial"/>
          <w:iCs/>
          <w:sz w:val="20"/>
          <w:szCs w:val="20"/>
          <w:lang w:val="en-US"/>
        </w:rPr>
        <w:tab/>
      </w:r>
      <w:r>
        <w:rPr>
          <w:rFonts w:ascii="Grotesque" w:hAnsi="Grotesque" w:cs="Arial"/>
          <w:iCs/>
          <w:sz w:val="20"/>
          <w:szCs w:val="20"/>
          <w:lang w:val="en-US"/>
        </w:rPr>
        <w:tab/>
      </w:r>
      <w:r>
        <w:rPr>
          <w:rFonts w:ascii="Grotesque" w:hAnsi="Grotesque" w:cs="Arial"/>
          <w:iCs/>
          <w:sz w:val="20"/>
          <w:szCs w:val="20"/>
          <w:lang w:val="en-US"/>
        </w:rPr>
        <w:tab/>
      </w:r>
      <w:r>
        <w:rPr>
          <w:rFonts w:ascii="Grotesque" w:hAnsi="Grotesque" w:cs="Arial"/>
          <w:iCs/>
          <w:sz w:val="20"/>
          <w:szCs w:val="20"/>
          <w:lang w:val="en-US"/>
        </w:rPr>
        <w:tab/>
        <w:t>Signed: ________________________________</w:t>
      </w:r>
    </w:p>
    <w:p w14:paraId="1C5DE352" w14:textId="774A068D" w:rsidR="00CC30A6" w:rsidRPr="00F45DF6" w:rsidRDefault="00F45DF6" w:rsidP="00F45DF6">
      <w:pPr>
        <w:pStyle w:val="BodyText3"/>
        <w:rPr>
          <w:rFonts w:ascii="Grotesque" w:hAnsi="Grotesque" w:cs="Arial"/>
          <w:iCs/>
          <w:sz w:val="20"/>
          <w:szCs w:val="20"/>
          <w:lang w:val="en-US"/>
        </w:rPr>
      </w:pPr>
      <w:r>
        <w:rPr>
          <w:rFonts w:ascii="Grotesque" w:hAnsi="Grotesque" w:cs="Arial"/>
          <w:iCs/>
          <w:sz w:val="20"/>
          <w:szCs w:val="20"/>
          <w:lang w:val="en-US"/>
        </w:rPr>
        <w:tab/>
      </w:r>
      <w:r>
        <w:rPr>
          <w:rFonts w:ascii="Grotesque" w:hAnsi="Grotesque" w:cs="Arial"/>
          <w:iCs/>
          <w:sz w:val="20"/>
          <w:szCs w:val="20"/>
          <w:lang w:val="en-US"/>
        </w:rPr>
        <w:tab/>
        <w:t>Walk Leader</w:t>
      </w:r>
      <w:r>
        <w:rPr>
          <w:rFonts w:ascii="Grotesque" w:hAnsi="Grotesque" w:cs="Arial"/>
          <w:iCs/>
          <w:sz w:val="20"/>
          <w:szCs w:val="20"/>
          <w:lang w:val="en-US"/>
        </w:rPr>
        <w:tab/>
      </w:r>
      <w:r>
        <w:rPr>
          <w:rFonts w:ascii="Grotesque" w:hAnsi="Grotesque" w:cs="Arial"/>
          <w:iCs/>
          <w:sz w:val="20"/>
          <w:szCs w:val="20"/>
          <w:lang w:val="en-US"/>
        </w:rPr>
        <w:tab/>
      </w:r>
      <w:r>
        <w:rPr>
          <w:rFonts w:ascii="Grotesque" w:hAnsi="Grotesque" w:cs="Arial"/>
          <w:iCs/>
          <w:sz w:val="20"/>
          <w:szCs w:val="20"/>
          <w:lang w:val="en-US"/>
        </w:rPr>
        <w:tab/>
      </w:r>
      <w:r>
        <w:rPr>
          <w:rFonts w:ascii="Grotesque" w:hAnsi="Grotesque" w:cs="Arial"/>
          <w:iCs/>
          <w:sz w:val="20"/>
          <w:szCs w:val="20"/>
          <w:lang w:val="en-US"/>
        </w:rPr>
        <w:tab/>
      </w:r>
      <w:r>
        <w:rPr>
          <w:rFonts w:ascii="Grotesque" w:hAnsi="Grotesque" w:cs="Arial"/>
          <w:iCs/>
          <w:sz w:val="20"/>
          <w:szCs w:val="20"/>
          <w:lang w:val="en-US"/>
        </w:rPr>
        <w:tab/>
      </w:r>
      <w:r>
        <w:rPr>
          <w:rFonts w:ascii="Grotesque" w:hAnsi="Grotesque" w:cs="Arial"/>
          <w:iCs/>
          <w:sz w:val="20"/>
          <w:szCs w:val="20"/>
          <w:lang w:val="en-US"/>
        </w:rPr>
        <w:tab/>
      </w:r>
      <w:r>
        <w:rPr>
          <w:rFonts w:ascii="Grotesque" w:hAnsi="Grotesque" w:cs="Arial"/>
          <w:iCs/>
          <w:sz w:val="20"/>
          <w:szCs w:val="20"/>
          <w:lang w:val="en-US"/>
        </w:rPr>
        <w:tab/>
      </w:r>
      <w:r>
        <w:rPr>
          <w:rFonts w:ascii="Grotesque" w:hAnsi="Grotesque" w:cs="Arial"/>
          <w:iCs/>
          <w:sz w:val="20"/>
          <w:szCs w:val="20"/>
          <w:lang w:val="en-US"/>
        </w:rPr>
        <w:tab/>
        <w:t>Witness</w:t>
      </w:r>
    </w:p>
    <w:sectPr w:rsidR="00CC30A6" w:rsidRPr="00F45DF6" w:rsidSect="00A22D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720" w:right="720" w:bottom="720" w:left="720" w:header="709" w:footer="709" w:gutter="0"/>
      <w:cols w:space="708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53D57" w14:textId="77777777" w:rsidR="00F307FD" w:rsidRDefault="00F307FD" w:rsidP="00FE6921">
      <w:r>
        <w:separator/>
      </w:r>
    </w:p>
  </w:endnote>
  <w:endnote w:type="continuationSeparator" w:id="0">
    <w:p w14:paraId="182820D5" w14:textId="77777777" w:rsidR="00F307FD" w:rsidRDefault="00F307FD" w:rsidP="00FE6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NeueLT Std Lt">
    <w:charset w:val="00"/>
    <w:family w:val="auto"/>
    <w:pitch w:val="variable"/>
    <w:sig w:usb0="00000003" w:usb1="00000000" w:usb2="00000000" w:usb3="00000000" w:csb0="00000001" w:csb1="00000000"/>
  </w:font>
  <w:font w:name="News Gothic Std">
    <w:charset w:val="00"/>
    <w:family w:val="auto"/>
    <w:pitch w:val="variable"/>
    <w:sig w:usb0="800000AF" w:usb1="4000204A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F7833" w14:textId="77777777" w:rsidR="008660E2" w:rsidRDefault="008660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9C127" w14:textId="43614C8C" w:rsidR="00217BB3" w:rsidRDefault="00217B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0A7A3" w14:textId="1373250E" w:rsidR="00217BB3" w:rsidRDefault="00217B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4C6C1" w14:textId="77777777" w:rsidR="00F307FD" w:rsidRDefault="00F307FD" w:rsidP="00FE6921">
      <w:r>
        <w:separator/>
      </w:r>
    </w:p>
  </w:footnote>
  <w:footnote w:type="continuationSeparator" w:id="0">
    <w:p w14:paraId="57FCAA9B" w14:textId="77777777" w:rsidR="00F307FD" w:rsidRDefault="00F307FD" w:rsidP="00FE69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5696A" w14:textId="77777777" w:rsidR="008660E2" w:rsidRDefault="008660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6B359" w14:textId="77777777" w:rsidR="008660E2" w:rsidRDefault="008660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CD504" w14:textId="7D40B4C0" w:rsidR="008660E2" w:rsidRDefault="00532550" w:rsidP="00532550">
    <w:pPr>
      <w:pStyle w:val="NormalWeb"/>
      <w:rPr>
        <w:noProof/>
      </w:rPr>
    </w:pPr>
    <w:r>
      <w:rPr>
        <w:noProof/>
      </w:rPr>
      <w:drawing>
        <wp:inline distT="0" distB="0" distL="0" distR="0" wp14:anchorId="5EA1876A" wp14:editId="03D9B5E3">
          <wp:extent cx="2042160" cy="857250"/>
          <wp:effectExtent l="0" t="0" r="0" b="0"/>
          <wp:docPr id="6" name="Picture 5" descr="A cartoon of a mountai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 descr="A cartoon of a mountain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9929" cy="8647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</w:t>
    </w:r>
    <w:r w:rsidRPr="00047E3E">
      <w:drawing>
        <wp:inline distT="0" distB="0" distL="0" distR="0" wp14:anchorId="36631D4A" wp14:editId="7A54A563">
          <wp:extent cx="1923513" cy="853440"/>
          <wp:effectExtent l="0" t="0" r="635" b="3810"/>
          <wp:docPr id="1549951772" name="Picture 1" descr="A close up of a sig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6594949" name="Picture 1" descr="A close up of a sign&#10;&#10;AI-generated content may be incorrect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30047" cy="9007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</w:t>
    </w:r>
    <w:r w:rsidR="00882619">
      <w:t xml:space="preserve">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BD4CF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0B0C4EF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0128F2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F0648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7DAA5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B008B2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8ECC3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0B46CE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A46A0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5038CE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69E15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EDA40E4"/>
    <w:multiLevelType w:val="hybridMultilevel"/>
    <w:tmpl w:val="BFC6B24C"/>
    <w:lvl w:ilvl="0" w:tplc="530C58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CAC0015"/>
    <w:multiLevelType w:val="hybridMultilevel"/>
    <w:tmpl w:val="9C08831C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1141B1"/>
    <w:multiLevelType w:val="hybridMultilevel"/>
    <w:tmpl w:val="8118084E"/>
    <w:lvl w:ilvl="0" w:tplc="10505396">
      <w:start w:val="1"/>
      <w:numFmt w:val="decimal"/>
      <w:pStyle w:val="HEVnumbering"/>
      <w:lvlText w:val="%1."/>
      <w:lvlJc w:val="left"/>
      <w:pPr>
        <w:ind w:left="283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FD19E9"/>
    <w:multiLevelType w:val="hybridMultilevel"/>
    <w:tmpl w:val="B4129A12"/>
    <w:lvl w:ilvl="0" w:tplc="530C58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506" w:hanging="360"/>
      </w:pPr>
    </w:lvl>
    <w:lvl w:ilvl="2" w:tplc="0C09001B" w:tentative="1">
      <w:start w:val="1"/>
      <w:numFmt w:val="lowerRoman"/>
      <w:lvlText w:val="%3."/>
      <w:lvlJc w:val="right"/>
      <w:pPr>
        <w:ind w:left="2226" w:hanging="180"/>
      </w:pPr>
    </w:lvl>
    <w:lvl w:ilvl="3" w:tplc="0C09000F" w:tentative="1">
      <w:start w:val="1"/>
      <w:numFmt w:val="decimal"/>
      <w:lvlText w:val="%4."/>
      <w:lvlJc w:val="left"/>
      <w:pPr>
        <w:ind w:left="2946" w:hanging="360"/>
      </w:pPr>
    </w:lvl>
    <w:lvl w:ilvl="4" w:tplc="0C090019" w:tentative="1">
      <w:start w:val="1"/>
      <w:numFmt w:val="lowerLetter"/>
      <w:lvlText w:val="%5."/>
      <w:lvlJc w:val="left"/>
      <w:pPr>
        <w:ind w:left="3666" w:hanging="360"/>
      </w:pPr>
    </w:lvl>
    <w:lvl w:ilvl="5" w:tplc="0C09001B" w:tentative="1">
      <w:start w:val="1"/>
      <w:numFmt w:val="lowerRoman"/>
      <w:lvlText w:val="%6."/>
      <w:lvlJc w:val="right"/>
      <w:pPr>
        <w:ind w:left="4386" w:hanging="180"/>
      </w:pPr>
    </w:lvl>
    <w:lvl w:ilvl="6" w:tplc="0C09000F" w:tentative="1">
      <w:start w:val="1"/>
      <w:numFmt w:val="decimal"/>
      <w:lvlText w:val="%7."/>
      <w:lvlJc w:val="left"/>
      <w:pPr>
        <w:ind w:left="5106" w:hanging="360"/>
      </w:pPr>
    </w:lvl>
    <w:lvl w:ilvl="7" w:tplc="0C090019" w:tentative="1">
      <w:start w:val="1"/>
      <w:numFmt w:val="lowerLetter"/>
      <w:lvlText w:val="%8."/>
      <w:lvlJc w:val="left"/>
      <w:pPr>
        <w:ind w:left="5826" w:hanging="360"/>
      </w:pPr>
    </w:lvl>
    <w:lvl w:ilvl="8" w:tplc="0C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627518057">
    <w:abstractNumId w:val="13"/>
  </w:num>
  <w:num w:numId="2" w16cid:durableId="1068579779">
    <w:abstractNumId w:val="10"/>
  </w:num>
  <w:num w:numId="3" w16cid:durableId="316374838">
    <w:abstractNumId w:val="8"/>
  </w:num>
  <w:num w:numId="4" w16cid:durableId="617878880">
    <w:abstractNumId w:val="7"/>
  </w:num>
  <w:num w:numId="5" w16cid:durableId="573471822">
    <w:abstractNumId w:val="6"/>
  </w:num>
  <w:num w:numId="6" w16cid:durableId="1291203179">
    <w:abstractNumId w:val="5"/>
  </w:num>
  <w:num w:numId="7" w16cid:durableId="1808475284">
    <w:abstractNumId w:val="9"/>
  </w:num>
  <w:num w:numId="8" w16cid:durableId="1044252635">
    <w:abstractNumId w:val="4"/>
  </w:num>
  <w:num w:numId="9" w16cid:durableId="117720731">
    <w:abstractNumId w:val="3"/>
  </w:num>
  <w:num w:numId="10" w16cid:durableId="1296066622">
    <w:abstractNumId w:val="2"/>
  </w:num>
  <w:num w:numId="11" w16cid:durableId="1682707676">
    <w:abstractNumId w:val="1"/>
  </w:num>
  <w:num w:numId="12" w16cid:durableId="711079576">
    <w:abstractNumId w:val="0"/>
  </w:num>
  <w:num w:numId="13" w16cid:durableId="347753827">
    <w:abstractNumId w:val="12"/>
  </w:num>
  <w:num w:numId="14" w16cid:durableId="2017263885">
    <w:abstractNumId w:val="11"/>
  </w:num>
  <w:num w:numId="15" w16cid:durableId="103156897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>
      <o:colormru v:ext="edit" colors="#f2f0ed,#f3f2ee,#f2f1ed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A90"/>
    <w:rsid w:val="00016E2A"/>
    <w:rsid w:val="000264FA"/>
    <w:rsid w:val="0004098E"/>
    <w:rsid w:val="00047E3E"/>
    <w:rsid w:val="000538F0"/>
    <w:rsid w:val="00056C8D"/>
    <w:rsid w:val="00085D76"/>
    <w:rsid w:val="000A191B"/>
    <w:rsid w:val="000A2A3F"/>
    <w:rsid w:val="000B37FD"/>
    <w:rsid w:val="000D0FAA"/>
    <w:rsid w:val="000E7A54"/>
    <w:rsid w:val="00101FA8"/>
    <w:rsid w:val="001A07C4"/>
    <w:rsid w:val="001F7D44"/>
    <w:rsid w:val="0021250E"/>
    <w:rsid w:val="00217BB3"/>
    <w:rsid w:val="00250BF3"/>
    <w:rsid w:val="00252D8F"/>
    <w:rsid w:val="00287FD2"/>
    <w:rsid w:val="002907B0"/>
    <w:rsid w:val="003113D9"/>
    <w:rsid w:val="00335D95"/>
    <w:rsid w:val="00386795"/>
    <w:rsid w:val="003B439B"/>
    <w:rsid w:val="003D5317"/>
    <w:rsid w:val="00461440"/>
    <w:rsid w:val="00490E04"/>
    <w:rsid w:val="00511F41"/>
    <w:rsid w:val="00524246"/>
    <w:rsid w:val="00532550"/>
    <w:rsid w:val="00554041"/>
    <w:rsid w:val="005B265C"/>
    <w:rsid w:val="00605ABA"/>
    <w:rsid w:val="00623ED8"/>
    <w:rsid w:val="00635A90"/>
    <w:rsid w:val="00650ACE"/>
    <w:rsid w:val="00657B40"/>
    <w:rsid w:val="00660075"/>
    <w:rsid w:val="00666C06"/>
    <w:rsid w:val="006A0356"/>
    <w:rsid w:val="006C214C"/>
    <w:rsid w:val="006C4A27"/>
    <w:rsid w:val="00732CC4"/>
    <w:rsid w:val="00790E9B"/>
    <w:rsid w:val="007941BE"/>
    <w:rsid w:val="007A6C22"/>
    <w:rsid w:val="008660E2"/>
    <w:rsid w:val="008814ED"/>
    <w:rsid w:val="00882619"/>
    <w:rsid w:val="008A32A0"/>
    <w:rsid w:val="00936E6C"/>
    <w:rsid w:val="00967D12"/>
    <w:rsid w:val="009D75B7"/>
    <w:rsid w:val="009E2D03"/>
    <w:rsid w:val="00A140BB"/>
    <w:rsid w:val="00A22DD4"/>
    <w:rsid w:val="00A365FE"/>
    <w:rsid w:val="00A4221E"/>
    <w:rsid w:val="00A80311"/>
    <w:rsid w:val="00AA4038"/>
    <w:rsid w:val="00AB3867"/>
    <w:rsid w:val="00AD2048"/>
    <w:rsid w:val="00B27E12"/>
    <w:rsid w:val="00B457B9"/>
    <w:rsid w:val="00BB6665"/>
    <w:rsid w:val="00BC56A7"/>
    <w:rsid w:val="00BF68F9"/>
    <w:rsid w:val="00C14757"/>
    <w:rsid w:val="00C34F10"/>
    <w:rsid w:val="00C74F4E"/>
    <w:rsid w:val="00CA10AB"/>
    <w:rsid w:val="00CC30A6"/>
    <w:rsid w:val="00CC3208"/>
    <w:rsid w:val="00CF1850"/>
    <w:rsid w:val="00D156CA"/>
    <w:rsid w:val="00D17DF3"/>
    <w:rsid w:val="00D41DE0"/>
    <w:rsid w:val="00D42DC4"/>
    <w:rsid w:val="00D44CDD"/>
    <w:rsid w:val="00D75AE2"/>
    <w:rsid w:val="00DA4B4C"/>
    <w:rsid w:val="00DF62E5"/>
    <w:rsid w:val="00ED7CFD"/>
    <w:rsid w:val="00ED7D3F"/>
    <w:rsid w:val="00F055A0"/>
    <w:rsid w:val="00F307FD"/>
    <w:rsid w:val="00F45DF6"/>
    <w:rsid w:val="00F47157"/>
    <w:rsid w:val="00FA7F44"/>
    <w:rsid w:val="00FC07D3"/>
    <w:rsid w:val="00FE6921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o:colormru v:ext="edit" colors="#f2f0ed,#f3f2ee,#f2f1ed"/>
    </o:shapedefaults>
    <o:shapelayout v:ext="edit">
      <o:idmap v:ext="edit" data="1"/>
    </o:shapelayout>
  </w:shapeDefaults>
  <w:decimalSymbol w:val="."/>
  <w:listSeparator w:val=","/>
  <w14:docId w14:val="72645201"/>
  <w15:docId w15:val="{5911D90F-6EA7-4164-A0C7-0D30791B8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A90"/>
    <w:rPr>
      <w:rFonts w:eastAsia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5A90"/>
    <w:pPr>
      <w:keepNext/>
      <w:keepLines/>
      <w:spacing w:before="480"/>
      <w:outlineLvl w:val="0"/>
    </w:pPr>
    <w:rPr>
      <w:rFonts w:eastAsiaTheme="majorEastAsia" w:cstheme="majorBidi"/>
      <w:b/>
      <w:bCs/>
      <w:color w:val="6D4F4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5A90"/>
    <w:pPr>
      <w:keepNext/>
      <w:keepLines/>
      <w:spacing w:before="200"/>
      <w:outlineLvl w:val="1"/>
    </w:pPr>
    <w:rPr>
      <w:rFonts w:eastAsiaTheme="majorEastAsia" w:cstheme="majorBidi"/>
      <w:b/>
      <w:bCs/>
      <w:color w:val="6DA53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7DF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24246"/>
    <w:rPr>
      <w:rFonts w:ascii="HelveticaNeueLT Std Lt" w:hAnsi="HelveticaNeueLT Std Lt"/>
      <w:color w:val="7F7F7F" w:themeColor="text1" w:themeTint="80"/>
      <w:sz w:val="20"/>
      <w:u w:val="none"/>
    </w:rPr>
  </w:style>
  <w:style w:type="paragraph" w:customStyle="1" w:styleId="HEVnumbering">
    <w:name w:val="HEV numbering"/>
    <w:basedOn w:val="Normal"/>
    <w:link w:val="HEVnumberingChar"/>
    <w:rsid w:val="00BB6665"/>
    <w:pPr>
      <w:numPr>
        <w:numId w:val="1"/>
      </w:numPr>
      <w:spacing w:after="113" w:line="276" w:lineRule="auto"/>
    </w:pPr>
    <w:rPr>
      <w:rFonts w:ascii="News Gothic Std" w:eastAsia="Calibri" w:hAnsi="News Gothic Std" w:cs="Times New Roman"/>
      <w:lang w:val="en-US"/>
    </w:rPr>
  </w:style>
  <w:style w:type="character" w:customStyle="1" w:styleId="HEVnumberingChar">
    <w:name w:val="HEV numbering Char"/>
    <w:basedOn w:val="DefaultParagraphFont"/>
    <w:link w:val="HEVnumbering"/>
    <w:rsid w:val="00BB6665"/>
    <w:rPr>
      <w:rFonts w:ascii="News Gothic Std" w:eastAsia="Calibri" w:hAnsi="News Gothic Std" w:cs="Times New Roman"/>
      <w:lang w:val="en-US"/>
    </w:rPr>
  </w:style>
  <w:style w:type="paragraph" w:customStyle="1" w:styleId="NFPtext">
    <w:name w:val="NFP text"/>
    <w:basedOn w:val="Normal"/>
    <w:qFormat/>
    <w:rsid w:val="00666C06"/>
    <w:pPr>
      <w:widowControl w:val="0"/>
      <w:autoSpaceDE w:val="0"/>
      <w:autoSpaceDN w:val="0"/>
      <w:adjustRightInd w:val="0"/>
      <w:spacing w:after="113" w:line="260" w:lineRule="exact"/>
      <w:textAlignment w:val="center"/>
    </w:pPr>
    <w:rPr>
      <w:rFonts w:ascii="Helvetica" w:hAnsi="Helvetica" w:cs="MinionPro-Regular"/>
      <w:color w:val="000000"/>
      <w:lang w:val="en-GB"/>
    </w:rPr>
  </w:style>
  <w:style w:type="paragraph" w:customStyle="1" w:styleId="BWVbodytext">
    <w:name w:val="BWV body text"/>
    <w:basedOn w:val="Normal"/>
    <w:qFormat/>
    <w:rsid w:val="00511F41"/>
    <w:pPr>
      <w:spacing w:line="280" w:lineRule="exact"/>
    </w:pPr>
    <w:rPr>
      <w:rFonts w:ascii="Century Schoolbook" w:hAnsi="Century Schoolbook"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FE692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6921"/>
  </w:style>
  <w:style w:type="paragraph" w:styleId="Footer">
    <w:name w:val="footer"/>
    <w:basedOn w:val="Normal"/>
    <w:link w:val="FooterChar"/>
    <w:uiPriority w:val="99"/>
    <w:unhideWhenUsed/>
    <w:rsid w:val="00FE692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6921"/>
  </w:style>
  <w:style w:type="paragraph" w:styleId="BalloonText">
    <w:name w:val="Balloon Text"/>
    <w:basedOn w:val="Normal"/>
    <w:link w:val="BalloonTextChar"/>
    <w:uiPriority w:val="99"/>
    <w:semiHidden/>
    <w:unhideWhenUsed/>
    <w:rsid w:val="00FE692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921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7A6C22"/>
  </w:style>
  <w:style w:type="paragraph" w:styleId="ListBullet">
    <w:name w:val="List Bullet"/>
    <w:basedOn w:val="Normal"/>
    <w:uiPriority w:val="99"/>
    <w:unhideWhenUsed/>
    <w:qFormat/>
    <w:rsid w:val="00657B40"/>
    <w:pPr>
      <w:numPr>
        <w:numId w:val="2"/>
      </w:numPr>
      <w:spacing w:line="280" w:lineRule="exact"/>
      <w:ind w:left="227" w:hanging="227"/>
      <w:contextualSpacing/>
    </w:pPr>
  </w:style>
  <w:style w:type="paragraph" w:customStyle="1" w:styleId="BWVhead1">
    <w:name w:val="BWV head 1"/>
    <w:basedOn w:val="BWVbodytext"/>
    <w:next w:val="BWVbodytext"/>
    <w:qFormat/>
    <w:rsid w:val="003D5317"/>
    <w:pPr>
      <w:spacing w:before="40" w:line="440" w:lineRule="exact"/>
    </w:pPr>
    <w:rPr>
      <w:color w:val="59622B"/>
      <w:sz w:val="36"/>
      <w:szCs w:val="36"/>
    </w:rPr>
  </w:style>
  <w:style w:type="paragraph" w:styleId="ListParagraph">
    <w:name w:val="List Paragraph"/>
    <w:basedOn w:val="Normal"/>
    <w:uiPriority w:val="34"/>
    <w:rsid w:val="00101FA8"/>
    <w:pPr>
      <w:ind w:left="720"/>
      <w:contextualSpacing/>
    </w:pPr>
    <w:rPr>
      <w:rFonts w:eastAsia="MS Mincho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635A90"/>
    <w:rPr>
      <w:rFonts w:eastAsiaTheme="majorEastAsia" w:cstheme="majorBidi"/>
      <w:b/>
      <w:bCs/>
      <w:color w:val="6D4F4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35A90"/>
    <w:rPr>
      <w:rFonts w:eastAsiaTheme="majorEastAsia" w:cstheme="majorBidi"/>
      <w:b/>
      <w:bCs/>
      <w:color w:val="6DA539"/>
      <w:sz w:val="28"/>
      <w:szCs w:val="26"/>
    </w:rPr>
  </w:style>
  <w:style w:type="paragraph" w:styleId="BlockText">
    <w:name w:val="Block Text"/>
    <w:basedOn w:val="Normal"/>
    <w:uiPriority w:val="99"/>
    <w:semiHidden/>
    <w:unhideWhenUsed/>
    <w:rsid w:val="00635A90"/>
    <w:pPr>
      <w:ind w:right="-514"/>
    </w:pPr>
    <w:rPr>
      <w:rFonts w:ascii="Times New Roman" w:eastAsia="Times New Roman" w:hAnsi="Times New Roman" w:cs="Times New Roman"/>
      <w:color w:val="000000"/>
      <w:kern w:val="28"/>
      <w:sz w:val="24"/>
      <w:szCs w:val="24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7DF3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BodyText">
    <w:name w:val="Body Text"/>
    <w:basedOn w:val="Normal"/>
    <w:link w:val="BodyTextChar"/>
    <w:uiPriority w:val="99"/>
    <w:unhideWhenUsed/>
    <w:rsid w:val="00D17DF3"/>
    <w:rPr>
      <w:rFonts w:ascii="Arial" w:eastAsia="Times New Roman" w:hAnsi="Arial" w:cs="Arial"/>
      <w:i/>
      <w:color w:val="000000"/>
      <w:kern w:val="28"/>
      <w:sz w:val="20"/>
      <w:szCs w:val="20"/>
      <w:lang w:eastAsia="en-AU"/>
    </w:rPr>
  </w:style>
  <w:style w:type="character" w:customStyle="1" w:styleId="BodyTextChar">
    <w:name w:val="Body Text Char"/>
    <w:basedOn w:val="DefaultParagraphFont"/>
    <w:link w:val="BodyText"/>
    <w:uiPriority w:val="99"/>
    <w:rsid w:val="00D17DF3"/>
    <w:rPr>
      <w:rFonts w:ascii="Arial" w:eastAsia="Times New Roman" w:hAnsi="Arial" w:cs="Arial"/>
      <w:i/>
      <w:color w:val="000000"/>
      <w:kern w:val="28"/>
      <w:sz w:val="20"/>
      <w:szCs w:val="20"/>
      <w:lang w:eastAsia="en-AU"/>
    </w:rPr>
  </w:style>
  <w:style w:type="paragraph" w:styleId="BodyText3">
    <w:name w:val="Body Text 3"/>
    <w:basedOn w:val="Normal"/>
    <w:link w:val="BodyText3Char"/>
    <w:uiPriority w:val="99"/>
    <w:unhideWhenUsed/>
    <w:rsid w:val="00D17DF3"/>
    <w:pPr>
      <w:spacing w:after="120"/>
    </w:pPr>
    <w:rPr>
      <w:rFonts w:ascii="Times New Roman" w:eastAsia="Times New Roman" w:hAnsi="Times New Roman" w:cs="Times New Roman"/>
      <w:color w:val="000000"/>
      <w:kern w:val="28"/>
      <w:sz w:val="16"/>
      <w:szCs w:val="16"/>
      <w:lang w:eastAsia="en-AU"/>
    </w:rPr>
  </w:style>
  <w:style w:type="character" w:customStyle="1" w:styleId="BodyText3Char">
    <w:name w:val="Body Text 3 Char"/>
    <w:basedOn w:val="DefaultParagraphFont"/>
    <w:link w:val="BodyText3"/>
    <w:uiPriority w:val="99"/>
    <w:rsid w:val="00D17DF3"/>
    <w:rPr>
      <w:rFonts w:ascii="Times New Roman" w:eastAsia="Times New Roman" w:hAnsi="Times New Roman" w:cs="Times New Roman"/>
      <w:color w:val="000000"/>
      <w:kern w:val="28"/>
      <w:sz w:val="16"/>
      <w:szCs w:val="16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D41DE0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53255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ca\Google%20Drive\BWV%20Office\BWV%20Branding%20Current\Templates\2016_Bushwalking%20Victori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7376CE4-6B2B-404A-8508-0753EC52B2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2016_Bushwalking Victoria</Template>
  <TotalTime>1</TotalTime>
  <Pages>2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Savanah Design Pty Ltd</Company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Erica</dc:creator>
  <cp:lastModifiedBy>Greg Dryburgh</cp:lastModifiedBy>
  <cp:revision>2</cp:revision>
  <cp:lastPrinted>2018-10-12T08:02:00Z</cp:lastPrinted>
  <dcterms:created xsi:type="dcterms:W3CDTF">2025-09-22T11:44:00Z</dcterms:created>
  <dcterms:modified xsi:type="dcterms:W3CDTF">2025-09-22T11:44:00Z</dcterms:modified>
</cp:coreProperties>
</file>